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5BA" w:rsidRPr="00FD4278" w:rsidRDefault="00571C6F" w:rsidP="00571C6F">
      <w:pPr>
        <w:tabs>
          <w:tab w:val="left" w:pos="8445"/>
        </w:tabs>
        <w:rPr>
          <w:rFonts w:asciiTheme="minorHAnsi" w:hAnsiTheme="minorHAnsi" w:cstheme="minorHAnsi"/>
          <w:sz w:val="15"/>
          <w:lang w:val="en-US"/>
        </w:rPr>
      </w:pPr>
      <w:r w:rsidRPr="00FD4278">
        <w:rPr>
          <w:rFonts w:asciiTheme="minorHAnsi" w:hAnsiTheme="minorHAnsi" w:cstheme="minorHAnsi"/>
          <w:sz w:val="15"/>
        </w:rPr>
        <w:tab/>
      </w:r>
    </w:p>
    <w:p w:rsidR="00CF6935" w:rsidRPr="00FD4278" w:rsidRDefault="00CF6935" w:rsidP="00CF6935">
      <w:pPr>
        <w:rPr>
          <w:rFonts w:asciiTheme="minorHAnsi" w:hAnsiTheme="minorHAnsi" w:cstheme="minorHAnsi"/>
          <w:b/>
          <w:sz w:val="28"/>
        </w:rPr>
      </w:pPr>
      <w:r w:rsidRPr="00FD4278">
        <w:rPr>
          <w:rFonts w:asciiTheme="minorHAnsi" w:hAnsiTheme="minorHAnsi" w:cstheme="minorHAnsi"/>
        </w:rPr>
        <w:t>Дата ____ «_______________» 20</w:t>
      </w:r>
      <w:r w:rsidR="00FD4278">
        <w:rPr>
          <w:rFonts w:asciiTheme="minorHAnsi" w:hAnsiTheme="minorHAnsi" w:cstheme="minorHAnsi"/>
          <w:lang w:val="en-US"/>
        </w:rPr>
        <w:t>2</w:t>
      </w:r>
      <w:r w:rsidR="006E4D1D">
        <w:rPr>
          <w:rFonts w:asciiTheme="minorHAnsi" w:hAnsiTheme="minorHAnsi" w:cstheme="minorHAnsi"/>
        </w:rPr>
        <w:t>__</w:t>
      </w:r>
      <w:r w:rsidRPr="00FD4278">
        <w:rPr>
          <w:rFonts w:asciiTheme="minorHAnsi" w:hAnsiTheme="minorHAnsi" w:cstheme="minorHAnsi"/>
          <w:b/>
        </w:rPr>
        <w:t xml:space="preserve"> </w:t>
      </w:r>
      <w:r w:rsidRPr="00FD4278">
        <w:rPr>
          <w:rFonts w:asciiTheme="minorHAnsi" w:hAnsiTheme="minorHAnsi" w:cstheme="minorHAnsi"/>
          <w:b/>
          <w:sz w:val="28"/>
        </w:rPr>
        <w:tab/>
      </w:r>
      <w:r w:rsidR="000C4DE3">
        <w:rPr>
          <w:rFonts w:asciiTheme="minorHAnsi" w:hAnsiTheme="minorHAnsi" w:cstheme="minorHAnsi"/>
          <w:b/>
          <w:sz w:val="28"/>
        </w:rPr>
        <w:t xml:space="preserve">  </w:t>
      </w:r>
      <w:r w:rsidR="000C4DE3">
        <w:rPr>
          <w:rFonts w:asciiTheme="minorHAnsi" w:hAnsiTheme="minorHAnsi" w:cstheme="minorHAnsi"/>
          <w:b/>
          <w:sz w:val="28"/>
          <w:lang w:val="en-US"/>
        </w:rPr>
        <w:t xml:space="preserve">      </w:t>
      </w:r>
      <w:r w:rsidR="000C4DE3">
        <w:rPr>
          <w:rFonts w:asciiTheme="minorHAnsi" w:hAnsiTheme="minorHAnsi" w:cstheme="minorHAnsi"/>
          <w:b/>
          <w:sz w:val="28"/>
        </w:rPr>
        <w:t xml:space="preserve"> Рекламационный бланк</w:t>
      </w:r>
    </w:p>
    <w:p w:rsidR="00CF6935" w:rsidRPr="00FD4278" w:rsidRDefault="00CF6935" w:rsidP="00CF6935">
      <w:pPr>
        <w:tabs>
          <w:tab w:val="left" w:pos="3245"/>
        </w:tabs>
        <w:rPr>
          <w:rFonts w:asciiTheme="minorHAnsi" w:hAnsiTheme="minorHAnsi" w:cstheme="minorHAnsi"/>
          <w:sz w:val="15"/>
        </w:rPr>
      </w:pPr>
    </w:p>
    <w:p w:rsidR="00CF6935" w:rsidRPr="00FD4278" w:rsidRDefault="00CF6935" w:rsidP="00CF6935">
      <w:pPr>
        <w:tabs>
          <w:tab w:val="left" w:pos="8445"/>
        </w:tabs>
        <w:rPr>
          <w:rFonts w:asciiTheme="minorHAnsi" w:hAnsiTheme="minorHAnsi" w:cstheme="minorHAnsi"/>
          <w:sz w:val="15"/>
        </w:rPr>
      </w:pPr>
      <w:r w:rsidRPr="00FD4278">
        <w:rPr>
          <w:rFonts w:asciiTheme="minorHAnsi" w:hAnsiTheme="minorHAnsi" w:cstheme="minorHAnsi"/>
          <w:sz w:val="15"/>
        </w:rPr>
        <w:tab/>
      </w: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8"/>
        <w:gridCol w:w="1476"/>
        <w:gridCol w:w="1680"/>
        <w:gridCol w:w="106"/>
        <w:gridCol w:w="424"/>
        <w:gridCol w:w="2305"/>
        <w:gridCol w:w="285"/>
        <w:gridCol w:w="2553"/>
      </w:tblGrid>
      <w:tr w:rsidR="00CF6935" w:rsidRPr="00FD4278" w:rsidTr="00CB61CB">
        <w:trPr>
          <w:trHeight w:val="589"/>
        </w:trPr>
        <w:tc>
          <w:tcPr>
            <w:tcW w:w="549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F6935" w:rsidRPr="006E4D1D" w:rsidRDefault="00CF6935" w:rsidP="009018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Наименовани</w:t>
            </w:r>
            <w:r w:rsidR="00901859">
              <w:rPr>
                <w:rFonts w:asciiTheme="minorHAnsi" w:hAnsiTheme="minorHAnsi" w:cstheme="minorHAnsi"/>
                <w:b/>
                <w:sz w:val="16"/>
                <w:szCs w:val="16"/>
              </w:rPr>
              <w:t>е компании П</w:t>
            </w: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родавца оборудования</w:t>
            </w:r>
            <w:r w:rsidR="00901859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5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Номер и дата товарной накладной </w:t>
            </w:r>
            <w:r w:rsidR="00901859">
              <w:rPr>
                <w:rFonts w:asciiTheme="minorHAnsi" w:hAnsiTheme="minorHAnsi" w:cstheme="minorHAnsi"/>
                <w:b/>
                <w:sz w:val="16"/>
                <w:szCs w:val="16"/>
              </w:rPr>
              <w:t>компании П</w:t>
            </w:r>
            <w:r w:rsidR="00901859"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родавца</w:t>
            </w:r>
            <w:r w:rsidR="00901859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  <w:p w:rsidR="00CF6935" w:rsidRPr="006E4D1D" w:rsidRDefault="00CF6935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CF6935" w:rsidRPr="006E4D1D" w:rsidRDefault="00CF6935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F6935" w:rsidRPr="00FD4278" w:rsidTr="00CB61CB">
        <w:trPr>
          <w:trHeight w:val="559"/>
        </w:trPr>
        <w:tc>
          <w:tcPr>
            <w:tcW w:w="549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Название компании собственника оборудования</w:t>
            </w:r>
            <w:r w:rsidR="00901859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  <w:p w:rsidR="00CF6935" w:rsidRPr="006E4D1D" w:rsidRDefault="00CF6935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CF6935" w:rsidRPr="006E4D1D" w:rsidRDefault="00CF6935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Название компании </w:t>
            </w:r>
            <w:r w:rsidR="006E4D1D"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заявителя</w:t>
            </w:r>
            <w:r w:rsidR="00901859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  <w:r w:rsidRPr="006E4D1D"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  <w:t xml:space="preserve">   </w:t>
            </w:r>
          </w:p>
          <w:p w:rsidR="00CF6935" w:rsidRPr="006E4D1D" w:rsidRDefault="00CF6935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  <w:t xml:space="preserve">   </w:t>
            </w:r>
            <w:r w:rsidRPr="006E4D1D"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  <w:fldChar w:fldCharType="begin"/>
            </w:r>
            <w:r w:rsidRPr="006E4D1D"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  <w:instrText xml:space="preserve"> KEYWORDS  \* Caps  \* MERGEFORMAT </w:instrText>
            </w:r>
            <w:r w:rsidRPr="006E4D1D"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  <w:fldChar w:fldCharType="end"/>
            </w:r>
          </w:p>
        </w:tc>
      </w:tr>
      <w:tr w:rsidR="00CF6935" w:rsidRPr="00FD4278" w:rsidTr="00CB61CB">
        <w:trPr>
          <w:cantSplit/>
          <w:trHeight w:val="696"/>
        </w:trPr>
        <w:tc>
          <w:tcPr>
            <w:tcW w:w="549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Адрес места расположения оборудования</w:t>
            </w:r>
            <w:r w:rsidR="00901859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</w:t>
            </w:r>
          </w:p>
          <w:p w:rsidR="00CF6935" w:rsidRPr="006E4D1D" w:rsidRDefault="00CF6935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CF6935" w:rsidRPr="006E4D1D" w:rsidRDefault="00CF6935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Название монтажной организации и дата монтажа</w:t>
            </w:r>
            <w:r w:rsidR="00901859"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  <w:t>:</w:t>
            </w:r>
            <w:r w:rsidRPr="006E4D1D"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  <w:t xml:space="preserve">         </w:t>
            </w:r>
          </w:p>
          <w:p w:rsidR="00CF6935" w:rsidRPr="006E4D1D" w:rsidRDefault="00CF6935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CF6935" w:rsidRPr="006E4D1D" w:rsidRDefault="00CF6935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AC2D29" w:rsidRPr="00FD4278" w:rsidTr="00AC2D29">
        <w:trPr>
          <w:trHeight w:val="636"/>
        </w:trPr>
        <w:tc>
          <w:tcPr>
            <w:tcW w:w="549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AC2D29" w:rsidRPr="006E4D1D" w:rsidRDefault="00AC2D29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Заявку составил (Ф.И.О)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</w:t>
            </w:r>
          </w:p>
          <w:p w:rsidR="00AC2D29" w:rsidRPr="006E4D1D" w:rsidRDefault="00AC2D29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AC2D29" w:rsidRPr="006E4D1D" w:rsidRDefault="00AC2D29" w:rsidP="00AC2D29">
            <w:pPr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</w:pPr>
          </w:p>
        </w:tc>
        <w:tc>
          <w:tcPr>
            <w:tcW w:w="556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AC2D29" w:rsidRPr="00901859" w:rsidRDefault="00AC2D29" w:rsidP="00AC2D29">
            <w:pPr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Контактные телефоны заявителя и </w:t>
            </w:r>
            <w:r w:rsidRPr="006E4D1D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E</w:t>
            </w: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  <w:r w:rsidRPr="006E4D1D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mail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  <w:p w:rsidR="00AC2D29" w:rsidRDefault="00AC2D29">
            <w:pPr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</w:pPr>
          </w:p>
          <w:p w:rsidR="00AC2D29" w:rsidRPr="006E4D1D" w:rsidRDefault="00AC2D29" w:rsidP="00AC2D29">
            <w:pPr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</w:pPr>
          </w:p>
        </w:tc>
      </w:tr>
      <w:tr w:rsidR="00AC2D29" w:rsidRPr="00FD4278" w:rsidTr="00AC2D29">
        <w:trPr>
          <w:trHeight w:val="692"/>
        </w:trPr>
        <w:tc>
          <w:tcPr>
            <w:tcW w:w="549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C2D29" w:rsidRPr="006E4D1D" w:rsidRDefault="00AC2D29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Дополнительные контактные лица:</w:t>
            </w: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  <w:p w:rsidR="00AC2D29" w:rsidRPr="006E4D1D" w:rsidRDefault="00AC2D29" w:rsidP="00AC2D2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566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C2D29" w:rsidRPr="006E4D1D" w:rsidRDefault="00AC2D29" w:rsidP="00E9285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Дополнительные контактные</w:t>
            </w:r>
            <w:r w:rsidRPr="00AC2D2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данные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</w:tc>
      </w:tr>
      <w:tr w:rsidR="00CF6935" w:rsidRPr="00FD4278" w:rsidTr="00AC2D29">
        <w:trPr>
          <w:cantSplit/>
          <w:trHeight w:val="361"/>
        </w:trPr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Наименование оборудования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F6935" w:rsidRPr="006E4D1D" w:rsidRDefault="006E4D1D" w:rsidP="00E9285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Марка</w:t>
            </w:r>
          </w:p>
        </w:tc>
        <w:tc>
          <w:tcPr>
            <w:tcW w:w="221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F6935" w:rsidRPr="006E4D1D" w:rsidRDefault="00CF6935" w:rsidP="006E4D1D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Модель</w:t>
            </w:r>
          </w:p>
        </w:tc>
        <w:tc>
          <w:tcPr>
            <w:tcW w:w="259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F6935" w:rsidRPr="000C4DE3" w:rsidRDefault="00CF6935" w:rsidP="00E9285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Серийный</w:t>
            </w:r>
            <w:r w:rsidRPr="006E4D1D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 №</w:t>
            </w:r>
            <w:r w:rsidR="000C4DE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 /</w:t>
            </w:r>
            <w:r w:rsidR="000C4DE3">
              <w:rPr>
                <w:rFonts w:asciiTheme="minorHAnsi" w:hAnsiTheme="minorHAnsi" w:cstheme="minorHAnsi"/>
                <w:b/>
                <w:sz w:val="16"/>
                <w:szCs w:val="16"/>
              </w:rPr>
              <w:t>№ УПД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6935" w:rsidRPr="006E4D1D" w:rsidRDefault="00CF6935" w:rsidP="00E9285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Место установки</w:t>
            </w:r>
          </w:p>
        </w:tc>
      </w:tr>
      <w:tr w:rsidR="00CF6935" w:rsidRPr="00FD4278" w:rsidTr="00AC2D29">
        <w:trPr>
          <w:cantSplit/>
          <w:trHeight w:val="369"/>
        </w:trPr>
        <w:tc>
          <w:tcPr>
            <w:tcW w:w="2229" w:type="dxa"/>
            <w:tcBorders>
              <w:top w:val="single" w:sz="12" w:space="0" w:color="auto"/>
              <w:left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10" w:type="dxa"/>
            <w:gridSpan w:val="3"/>
            <w:tcBorders>
              <w:top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0" w:type="dxa"/>
            <w:gridSpan w:val="2"/>
            <w:tcBorders>
              <w:top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F6935" w:rsidRPr="00FD4278" w:rsidTr="00AC2D29">
        <w:trPr>
          <w:cantSplit/>
          <w:trHeight w:val="403"/>
        </w:trPr>
        <w:tc>
          <w:tcPr>
            <w:tcW w:w="2229" w:type="dxa"/>
            <w:tcBorders>
              <w:left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76" w:type="dxa"/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10" w:type="dxa"/>
            <w:gridSpan w:val="3"/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0" w:type="dxa"/>
            <w:gridSpan w:val="2"/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F6935" w:rsidRPr="00FD4278" w:rsidTr="00AC2D29">
        <w:trPr>
          <w:cantSplit/>
          <w:trHeight w:val="423"/>
        </w:trPr>
        <w:tc>
          <w:tcPr>
            <w:tcW w:w="2229" w:type="dxa"/>
            <w:tcBorders>
              <w:left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76" w:type="dxa"/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10" w:type="dxa"/>
            <w:gridSpan w:val="3"/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0" w:type="dxa"/>
            <w:gridSpan w:val="2"/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F6935" w:rsidRPr="00FD4278" w:rsidTr="00AC2D29">
        <w:trPr>
          <w:cantSplit/>
          <w:trHeight w:val="423"/>
        </w:trPr>
        <w:tc>
          <w:tcPr>
            <w:tcW w:w="2229" w:type="dxa"/>
            <w:tcBorders>
              <w:left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76" w:type="dxa"/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10" w:type="dxa"/>
            <w:gridSpan w:val="3"/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0" w:type="dxa"/>
            <w:gridSpan w:val="2"/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F6935" w:rsidRPr="00FD4278" w:rsidTr="00AC2D29">
        <w:trPr>
          <w:cantSplit/>
          <w:trHeight w:val="423"/>
        </w:trPr>
        <w:tc>
          <w:tcPr>
            <w:tcW w:w="2229" w:type="dxa"/>
            <w:tcBorders>
              <w:left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76" w:type="dxa"/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10" w:type="dxa"/>
            <w:gridSpan w:val="3"/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0" w:type="dxa"/>
            <w:gridSpan w:val="2"/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CF6935" w:rsidRPr="006E4D1D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F6935" w:rsidRPr="00FD4278" w:rsidTr="00E9285E">
        <w:trPr>
          <w:cantSplit/>
          <w:trHeight w:val="317"/>
        </w:trPr>
        <w:tc>
          <w:tcPr>
            <w:tcW w:w="1105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6935" w:rsidRPr="006E4D1D" w:rsidRDefault="00CF6935" w:rsidP="006E4D1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Ниже укажите дату выявления неисправности, подробное </w:t>
            </w:r>
            <w:r w:rsidR="006E4D1D"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описание обнаруженных дефектов: </w:t>
            </w: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значения замеренных параметров, не соответствующих рабочим параметрам, ТУ, наименование </w:t>
            </w:r>
            <w:r w:rsidR="006E4D1D"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измерительных приборов,</w:t>
            </w: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с помощью </w:t>
            </w:r>
            <w:r w:rsidR="006E4D1D"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которых производились измерения</w:t>
            </w:r>
            <w:r w:rsidRPr="006E4D1D">
              <w:rPr>
                <w:rFonts w:asciiTheme="minorHAnsi" w:hAnsiTheme="minorHAnsi" w:cstheme="minorHAnsi"/>
                <w:b/>
                <w:sz w:val="16"/>
                <w:szCs w:val="16"/>
              </w:rPr>
              <w:t>, проведённые работы, аварийные сообщения:</w:t>
            </w:r>
          </w:p>
        </w:tc>
      </w:tr>
      <w:tr w:rsidR="00CF6935" w:rsidRPr="00FD4278" w:rsidTr="00E9285E">
        <w:trPr>
          <w:cantSplit/>
          <w:trHeight w:hRule="exact" w:val="360"/>
        </w:trPr>
        <w:tc>
          <w:tcPr>
            <w:tcW w:w="1105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F6935" w:rsidRPr="00FD4278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F6935" w:rsidRPr="00FD4278" w:rsidTr="00E9285E">
        <w:trPr>
          <w:cantSplit/>
          <w:trHeight w:hRule="exact" w:val="360"/>
        </w:trPr>
        <w:tc>
          <w:tcPr>
            <w:tcW w:w="1105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CF6935" w:rsidRPr="00FD4278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F6935" w:rsidRPr="00FD4278" w:rsidTr="00E9285E">
        <w:trPr>
          <w:cantSplit/>
          <w:trHeight w:hRule="exact" w:val="360"/>
        </w:trPr>
        <w:tc>
          <w:tcPr>
            <w:tcW w:w="1105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CF6935" w:rsidRPr="00FD4278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F6935" w:rsidRPr="00FD4278" w:rsidTr="00E9285E">
        <w:trPr>
          <w:cantSplit/>
          <w:trHeight w:hRule="exact" w:val="360"/>
        </w:trPr>
        <w:tc>
          <w:tcPr>
            <w:tcW w:w="1105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CF6935" w:rsidRPr="00FD4278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F6935" w:rsidRPr="00FD4278" w:rsidTr="00E9285E">
        <w:trPr>
          <w:cantSplit/>
          <w:trHeight w:hRule="exact" w:val="360"/>
        </w:trPr>
        <w:tc>
          <w:tcPr>
            <w:tcW w:w="1105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CF6935" w:rsidRPr="00FD4278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F6935" w:rsidRPr="00FD4278" w:rsidTr="00E9285E">
        <w:trPr>
          <w:cantSplit/>
          <w:trHeight w:hRule="exact" w:val="360"/>
        </w:trPr>
        <w:tc>
          <w:tcPr>
            <w:tcW w:w="1105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CF6935" w:rsidRPr="00FD4278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F6935" w:rsidRPr="00FD4278" w:rsidTr="00E9285E">
        <w:trPr>
          <w:cantSplit/>
          <w:trHeight w:hRule="exact" w:val="360"/>
        </w:trPr>
        <w:tc>
          <w:tcPr>
            <w:tcW w:w="1105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CF6935" w:rsidRPr="00FD4278" w:rsidRDefault="00CF6935" w:rsidP="00E928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F6935" w:rsidRPr="00FD4278" w:rsidTr="00CB61CB">
        <w:trPr>
          <w:cantSplit/>
          <w:trHeight w:val="475"/>
        </w:trPr>
        <w:tc>
          <w:tcPr>
            <w:tcW w:w="53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6935" w:rsidRPr="00FD4278" w:rsidRDefault="00CF6935" w:rsidP="00E9285E">
            <w:pPr>
              <w:rPr>
                <w:rFonts w:asciiTheme="minorHAnsi" w:hAnsiTheme="minorHAnsi" w:cstheme="minorHAnsi"/>
                <w:b/>
                <w:sz w:val="15"/>
              </w:rPr>
            </w:pPr>
            <w:r w:rsidRPr="00FD4278">
              <w:rPr>
                <w:rFonts w:asciiTheme="minorHAnsi" w:hAnsiTheme="minorHAnsi" w:cstheme="minorHAnsi"/>
                <w:b/>
                <w:sz w:val="16"/>
              </w:rPr>
              <w:t>Ниже можете указать замечания и дополнительную информацию: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6935" w:rsidRPr="00FD4278" w:rsidRDefault="00CF6935" w:rsidP="00E9285E">
            <w:pPr>
              <w:rPr>
                <w:rFonts w:asciiTheme="minorHAnsi" w:hAnsiTheme="minorHAnsi" w:cstheme="minorHAnsi"/>
                <w:sz w:val="15"/>
              </w:rPr>
            </w:pPr>
            <w:r w:rsidRPr="00FD4278">
              <w:rPr>
                <w:rFonts w:asciiTheme="minorHAnsi" w:hAnsiTheme="minorHAnsi" w:cstheme="minorHAnsi"/>
                <w:sz w:val="15"/>
              </w:rPr>
              <w:t xml:space="preserve">Оборудование собрано и      </w:t>
            </w:r>
            <w:r w:rsidRPr="00FD4278">
              <w:rPr>
                <w:rFonts w:asciiTheme="minorHAnsi" w:hAnsiTheme="minorHAnsi" w:cstheme="minorHAnsi"/>
                <w:sz w:val="16"/>
              </w:rPr>
              <w:t>□         □</w:t>
            </w:r>
          </w:p>
          <w:p w:rsidR="00CF6935" w:rsidRPr="00FD4278" w:rsidRDefault="00CF6935" w:rsidP="00E9285E">
            <w:pPr>
              <w:rPr>
                <w:rFonts w:asciiTheme="minorHAnsi" w:hAnsiTheme="minorHAnsi" w:cstheme="minorHAnsi"/>
                <w:b/>
                <w:sz w:val="15"/>
              </w:rPr>
            </w:pPr>
            <w:r w:rsidRPr="00FD4278">
              <w:rPr>
                <w:rFonts w:asciiTheme="minorHAnsi" w:hAnsiTheme="minorHAnsi" w:cstheme="minorHAnsi"/>
                <w:sz w:val="15"/>
              </w:rPr>
              <w:t>стоит на проектном месте</w:t>
            </w:r>
            <w:r w:rsidRPr="00FD4278">
              <w:rPr>
                <w:rFonts w:asciiTheme="minorHAnsi" w:hAnsiTheme="minorHAnsi" w:cstheme="minorHAnsi"/>
                <w:sz w:val="16"/>
              </w:rPr>
              <w:t xml:space="preserve">   </w:t>
            </w:r>
            <w:r w:rsidRPr="00FD4278">
              <w:rPr>
                <w:rFonts w:asciiTheme="minorHAnsi" w:hAnsiTheme="minorHAnsi" w:cstheme="minorHAnsi"/>
                <w:b/>
                <w:sz w:val="15"/>
              </w:rPr>
              <w:t>ДА     НЕТ</w:t>
            </w:r>
          </w:p>
        </w:tc>
        <w:tc>
          <w:tcPr>
            <w:tcW w:w="28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6935" w:rsidRPr="00FD4278" w:rsidRDefault="006E4D1D" w:rsidP="00E9285E">
            <w:pPr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 xml:space="preserve">Акт </w:t>
            </w:r>
            <w:proofErr w:type="spellStart"/>
            <w:r>
              <w:rPr>
                <w:rFonts w:asciiTheme="minorHAnsi" w:hAnsiTheme="minorHAnsi" w:cstheme="minorHAnsi"/>
                <w:sz w:val="15"/>
              </w:rPr>
              <w:t>пуско</w:t>
            </w:r>
            <w:r w:rsidR="00CF6935" w:rsidRPr="00FD4278">
              <w:rPr>
                <w:rFonts w:asciiTheme="minorHAnsi" w:hAnsiTheme="minorHAnsi" w:cstheme="minorHAnsi"/>
                <w:sz w:val="15"/>
              </w:rPr>
              <w:t>наладки</w:t>
            </w:r>
            <w:proofErr w:type="spellEnd"/>
            <w:r w:rsidR="00CF6935" w:rsidRPr="00FD4278">
              <w:rPr>
                <w:rFonts w:asciiTheme="minorHAnsi" w:hAnsiTheme="minorHAnsi" w:cstheme="minorHAnsi"/>
                <w:sz w:val="15"/>
              </w:rPr>
              <w:t xml:space="preserve">            □           □</w:t>
            </w:r>
          </w:p>
          <w:p w:rsidR="00CF6935" w:rsidRPr="00FD4278" w:rsidRDefault="00CF6935" w:rsidP="00E9285E">
            <w:pPr>
              <w:rPr>
                <w:rFonts w:asciiTheme="minorHAnsi" w:hAnsiTheme="minorHAnsi" w:cstheme="minorHAnsi"/>
                <w:b/>
                <w:sz w:val="15"/>
              </w:rPr>
            </w:pPr>
            <w:r w:rsidRPr="00FD4278">
              <w:rPr>
                <w:rFonts w:asciiTheme="minorHAnsi" w:hAnsiTheme="minorHAnsi" w:cstheme="minorHAnsi"/>
                <w:sz w:val="15"/>
              </w:rPr>
              <w:t xml:space="preserve">Заявитель приложил        </w:t>
            </w:r>
            <w:r w:rsidRPr="00FD4278">
              <w:rPr>
                <w:rFonts w:asciiTheme="minorHAnsi" w:hAnsiTheme="minorHAnsi" w:cstheme="minorHAnsi"/>
                <w:b/>
                <w:sz w:val="15"/>
              </w:rPr>
              <w:t>ДА      НЕТ</w:t>
            </w:r>
          </w:p>
        </w:tc>
      </w:tr>
      <w:tr w:rsidR="00CF6935" w:rsidRPr="00FD4278" w:rsidTr="00E9285E">
        <w:trPr>
          <w:cantSplit/>
          <w:trHeight w:val="282"/>
        </w:trPr>
        <w:tc>
          <w:tcPr>
            <w:tcW w:w="11057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F6935" w:rsidRPr="00FD4278" w:rsidRDefault="00CF6935" w:rsidP="00E9285E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CF6935" w:rsidRPr="00FD4278" w:rsidTr="00E9285E">
        <w:trPr>
          <w:cantSplit/>
          <w:trHeight w:val="278"/>
        </w:trPr>
        <w:tc>
          <w:tcPr>
            <w:tcW w:w="11057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F6935" w:rsidRPr="00FD4278" w:rsidRDefault="00CF6935" w:rsidP="00E9285E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CF6935" w:rsidRPr="00FD4278" w:rsidTr="00E9285E">
        <w:trPr>
          <w:cantSplit/>
          <w:trHeight w:val="278"/>
        </w:trPr>
        <w:tc>
          <w:tcPr>
            <w:tcW w:w="11057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6935" w:rsidRPr="00FD4278" w:rsidRDefault="00CF6935" w:rsidP="00E9285E">
            <w:pPr>
              <w:rPr>
                <w:rFonts w:asciiTheme="minorHAnsi" w:hAnsiTheme="minorHAnsi" w:cstheme="minorHAnsi"/>
                <w:sz w:val="16"/>
              </w:rPr>
            </w:pPr>
          </w:p>
        </w:tc>
      </w:tr>
    </w:tbl>
    <w:p w:rsidR="00CF6935" w:rsidRPr="00FD4278" w:rsidRDefault="00CF6935" w:rsidP="00CF6935">
      <w:pPr>
        <w:rPr>
          <w:rFonts w:asciiTheme="minorHAnsi" w:hAnsiTheme="minorHAnsi" w:cstheme="minorHAnsi"/>
          <w:sz w:val="15"/>
        </w:rPr>
      </w:pPr>
    </w:p>
    <w:p w:rsidR="00CF6935" w:rsidRPr="00FD4278" w:rsidRDefault="00CF6935" w:rsidP="00CF6935">
      <w:pPr>
        <w:rPr>
          <w:rFonts w:asciiTheme="minorHAnsi" w:hAnsiTheme="minorHAnsi" w:cstheme="minorHAnsi"/>
          <w:b/>
          <w:sz w:val="16"/>
          <w:szCs w:val="16"/>
        </w:rPr>
      </w:pPr>
      <w:r w:rsidRPr="00FD4278">
        <w:rPr>
          <w:rFonts w:asciiTheme="minorHAnsi" w:hAnsiTheme="minorHAnsi" w:cstheme="minorHAnsi"/>
          <w:b/>
          <w:sz w:val="16"/>
          <w:szCs w:val="16"/>
        </w:rPr>
        <w:t>Примечание:</w:t>
      </w:r>
    </w:p>
    <w:p w:rsidR="00CF6935" w:rsidRPr="00FD4278" w:rsidRDefault="00CF6935" w:rsidP="00FD4278">
      <w:pPr>
        <w:pStyle w:val="ab"/>
        <w:numPr>
          <w:ilvl w:val="0"/>
          <w:numId w:val="4"/>
        </w:numPr>
        <w:ind w:left="142" w:hanging="142"/>
        <w:jc w:val="both"/>
        <w:rPr>
          <w:rFonts w:asciiTheme="minorHAnsi" w:hAnsiTheme="minorHAnsi" w:cstheme="minorHAnsi"/>
          <w:b/>
          <w:sz w:val="16"/>
          <w:szCs w:val="16"/>
          <w:lang w:eastAsia="ru-RU"/>
        </w:rPr>
      </w:pPr>
      <w:r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 xml:space="preserve">Перед отправкой </w:t>
      </w:r>
      <w:r w:rsidR="00FD4278"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>Акта рекламации</w:t>
      </w:r>
      <w:r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 xml:space="preserve"> убедительно просим Вас ознакомиться с инструкциями к Оборудованию и инструкциями на сайт</w:t>
      </w:r>
      <w:r w:rsidR="000C4DE3">
        <w:rPr>
          <w:rFonts w:asciiTheme="minorHAnsi" w:hAnsiTheme="minorHAnsi" w:cstheme="minorHAnsi"/>
          <w:b/>
          <w:sz w:val="16"/>
          <w:szCs w:val="16"/>
          <w:lang w:eastAsia="ru-RU"/>
        </w:rPr>
        <w:t>е</w:t>
      </w:r>
      <w:r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 xml:space="preserve">: </w:t>
      </w:r>
      <w:hyperlink r:id="rId8" w:history="1">
        <w:r w:rsidR="000C4DE3" w:rsidRPr="007B048C">
          <w:rPr>
            <w:rStyle w:val="aa"/>
            <w:rFonts w:asciiTheme="minorHAnsi" w:hAnsiTheme="minorHAnsi" w:cstheme="minorHAnsi"/>
            <w:b/>
            <w:sz w:val="16"/>
            <w:szCs w:val="16"/>
            <w:lang w:val="en-US" w:eastAsia="ru-RU"/>
          </w:rPr>
          <w:t>www</w:t>
        </w:r>
        <w:r w:rsidR="000C4DE3" w:rsidRPr="007B048C">
          <w:rPr>
            <w:rStyle w:val="aa"/>
            <w:rFonts w:asciiTheme="minorHAnsi" w:hAnsiTheme="minorHAnsi" w:cstheme="minorHAnsi"/>
            <w:b/>
            <w:sz w:val="16"/>
            <w:szCs w:val="16"/>
            <w:lang w:eastAsia="ru-RU"/>
          </w:rPr>
          <w:t>.</w:t>
        </w:r>
        <w:r w:rsidR="000C4DE3" w:rsidRPr="007B048C">
          <w:rPr>
            <w:rStyle w:val="aa"/>
            <w:rFonts w:asciiTheme="minorHAnsi" w:hAnsiTheme="minorHAnsi" w:cstheme="minorHAnsi"/>
            <w:b/>
            <w:sz w:val="16"/>
            <w:szCs w:val="16"/>
            <w:lang w:val="en-US" w:eastAsia="ru-RU"/>
          </w:rPr>
          <w:t>zajceff</w:t>
        </w:r>
        <w:r w:rsidR="000C4DE3" w:rsidRPr="007B048C">
          <w:rPr>
            <w:rStyle w:val="aa"/>
            <w:rFonts w:asciiTheme="minorHAnsi" w:hAnsiTheme="minorHAnsi" w:cstheme="minorHAnsi"/>
            <w:b/>
            <w:sz w:val="16"/>
            <w:szCs w:val="16"/>
            <w:lang w:eastAsia="ru-RU"/>
          </w:rPr>
          <w:t>.</w:t>
        </w:r>
        <w:r w:rsidR="000C4DE3" w:rsidRPr="007B048C">
          <w:rPr>
            <w:rStyle w:val="aa"/>
            <w:rFonts w:asciiTheme="minorHAnsi" w:hAnsiTheme="minorHAnsi" w:cstheme="minorHAnsi"/>
            <w:b/>
            <w:sz w:val="16"/>
            <w:szCs w:val="16"/>
            <w:lang w:val="en-US" w:eastAsia="ru-RU"/>
          </w:rPr>
          <w:t>ru</w:t>
        </w:r>
      </w:hyperlink>
      <w:r w:rsidR="00FD4278"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>;</w:t>
      </w:r>
    </w:p>
    <w:p w:rsidR="00CF6935" w:rsidRPr="00FD4278" w:rsidRDefault="00CF6935" w:rsidP="00FD4278">
      <w:pPr>
        <w:pStyle w:val="ab"/>
        <w:numPr>
          <w:ilvl w:val="0"/>
          <w:numId w:val="4"/>
        </w:numPr>
        <w:ind w:left="142" w:hanging="142"/>
        <w:jc w:val="both"/>
        <w:rPr>
          <w:rFonts w:asciiTheme="minorHAnsi" w:hAnsiTheme="minorHAnsi" w:cstheme="minorHAnsi"/>
          <w:b/>
          <w:sz w:val="16"/>
          <w:szCs w:val="16"/>
          <w:lang w:eastAsia="ru-RU"/>
        </w:rPr>
      </w:pPr>
      <w:r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 xml:space="preserve"> Все поля Акта должны быть </w:t>
      </w:r>
      <w:r w:rsidR="00FD4278"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>заполнены разборчивым почерком;</w:t>
      </w:r>
    </w:p>
    <w:p w:rsidR="00CF6935" w:rsidRPr="00FD4278" w:rsidRDefault="006E4D1D" w:rsidP="00FD4278">
      <w:pPr>
        <w:pStyle w:val="ab"/>
        <w:numPr>
          <w:ilvl w:val="0"/>
          <w:numId w:val="4"/>
        </w:numPr>
        <w:ind w:left="142" w:hanging="142"/>
        <w:jc w:val="both"/>
        <w:rPr>
          <w:rFonts w:asciiTheme="minorHAnsi" w:hAnsiTheme="minorHAnsi" w:cstheme="minorHAnsi"/>
          <w:b/>
          <w:sz w:val="16"/>
          <w:szCs w:val="16"/>
          <w:lang w:eastAsia="ru-RU"/>
        </w:rPr>
      </w:pPr>
      <w:r>
        <w:rPr>
          <w:rFonts w:asciiTheme="minorHAnsi" w:hAnsiTheme="minorHAnsi" w:cstheme="minorHAnsi"/>
          <w:b/>
          <w:sz w:val="16"/>
          <w:szCs w:val="16"/>
          <w:lang w:eastAsia="ru-RU"/>
        </w:rPr>
        <w:t xml:space="preserve"> </w:t>
      </w:r>
      <w:r w:rsidR="00CF6935"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 xml:space="preserve">Информация в </w:t>
      </w:r>
      <w:r>
        <w:rPr>
          <w:rFonts w:asciiTheme="minorHAnsi" w:hAnsiTheme="minorHAnsi" w:cstheme="minorHAnsi"/>
          <w:b/>
          <w:sz w:val="16"/>
          <w:szCs w:val="16"/>
          <w:lang w:eastAsia="ru-RU"/>
        </w:rPr>
        <w:t>Акте</w:t>
      </w:r>
      <w:r w:rsidR="00CF6935"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 xml:space="preserve"> должна трактоваться однозначно и исключать двойное толкование;</w:t>
      </w:r>
    </w:p>
    <w:p w:rsidR="00CF6935" w:rsidRPr="00FD4278" w:rsidRDefault="006E4D1D" w:rsidP="00FD4278">
      <w:pPr>
        <w:pStyle w:val="ab"/>
        <w:numPr>
          <w:ilvl w:val="0"/>
          <w:numId w:val="4"/>
        </w:numPr>
        <w:ind w:left="142" w:hanging="142"/>
        <w:jc w:val="both"/>
        <w:rPr>
          <w:rFonts w:asciiTheme="minorHAnsi" w:hAnsiTheme="minorHAnsi" w:cstheme="minorHAnsi"/>
          <w:b/>
          <w:sz w:val="16"/>
          <w:szCs w:val="16"/>
          <w:lang w:eastAsia="ru-RU"/>
        </w:rPr>
      </w:pPr>
      <w:r>
        <w:rPr>
          <w:rFonts w:asciiTheme="minorHAnsi" w:hAnsiTheme="minorHAnsi" w:cstheme="minorHAnsi"/>
          <w:b/>
          <w:sz w:val="16"/>
          <w:szCs w:val="16"/>
          <w:lang w:eastAsia="ru-RU"/>
        </w:rPr>
        <w:t xml:space="preserve"> </w:t>
      </w:r>
      <w:r w:rsidR="00CF6935"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>Фотографии (</w:t>
      </w:r>
      <w:proofErr w:type="spellStart"/>
      <w:r w:rsidR="00CF6935"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>шильдик</w:t>
      </w:r>
      <w:proofErr w:type="spellEnd"/>
      <w:r w:rsidR="00CF6935"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 xml:space="preserve"> оборудования, </w:t>
      </w:r>
      <w:proofErr w:type="spellStart"/>
      <w:r w:rsidR="00CF6935"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>клеммная</w:t>
      </w:r>
      <w:proofErr w:type="spellEnd"/>
      <w:r w:rsidR="00CF6935"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 xml:space="preserve"> колодка, общий вид оборудования, фото повреждений</w:t>
      </w:r>
      <w:r w:rsidR="00FD4278"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>), дополнительную</w:t>
      </w:r>
      <w:r w:rsidR="00CF6935"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 xml:space="preserve"> информацию, приложите к заявке </w:t>
      </w:r>
      <w:r w:rsidR="00FD4278"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>в электронном</w:t>
      </w:r>
      <w:r w:rsidR="00CF6935" w:rsidRPr="00FD4278">
        <w:rPr>
          <w:rFonts w:asciiTheme="minorHAnsi" w:hAnsiTheme="minorHAnsi" w:cstheme="minorHAnsi"/>
          <w:b/>
          <w:sz w:val="16"/>
          <w:szCs w:val="16"/>
          <w:lang w:eastAsia="ru-RU"/>
        </w:rPr>
        <w:t xml:space="preserve"> письме и вышлите по указанному адресу: </w:t>
      </w:r>
      <w:hyperlink r:id="rId9" w:history="1">
        <w:r w:rsidR="000C4DE3" w:rsidRPr="007B048C">
          <w:rPr>
            <w:rStyle w:val="aa"/>
            <w:rFonts w:asciiTheme="minorHAnsi" w:hAnsiTheme="minorHAnsi" w:cstheme="minorHAnsi"/>
            <w:b/>
            <w:kern w:val="24"/>
            <w:sz w:val="16"/>
            <w:szCs w:val="16"/>
            <w:lang w:val="en-US" w:eastAsia="ru-RU"/>
          </w:rPr>
          <w:t>info</w:t>
        </w:r>
        <w:r w:rsidR="000C4DE3" w:rsidRPr="007B048C">
          <w:rPr>
            <w:rStyle w:val="aa"/>
            <w:rFonts w:asciiTheme="minorHAnsi" w:hAnsiTheme="minorHAnsi" w:cstheme="minorHAnsi"/>
            <w:b/>
            <w:kern w:val="24"/>
            <w:sz w:val="16"/>
            <w:szCs w:val="16"/>
            <w:lang w:eastAsia="ru-RU"/>
          </w:rPr>
          <w:t>@</w:t>
        </w:r>
        <w:proofErr w:type="spellStart"/>
        <w:r w:rsidR="000C4DE3" w:rsidRPr="007B048C">
          <w:rPr>
            <w:rStyle w:val="aa"/>
            <w:rFonts w:asciiTheme="minorHAnsi" w:hAnsiTheme="minorHAnsi" w:cstheme="minorHAnsi"/>
            <w:b/>
            <w:kern w:val="24"/>
            <w:sz w:val="16"/>
            <w:szCs w:val="16"/>
            <w:lang w:val="en-US" w:eastAsia="ru-RU"/>
          </w:rPr>
          <w:t>zajceff</w:t>
        </w:r>
        <w:proofErr w:type="spellEnd"/>
        <w:r w:rsidR="000C4DE3" w:rsidRPr="007B048C">
          <w:rPr>
            <w:rStyle w:val="aa"/>
            <w:rFonts w:asciiTheme="minorHAnsi" w:hAnsiTheme="minorHAnsi" w:cstheme="minorHAnsi"/>
            <w:b/>
            <w:kern w:val="24"/>
            <w:sz w:val="16"/>
            <w:szCs w:val="16"/>
            <w:lang w:eastAsia="ru-RU"/>
          </w:rPr>
          <w:t>.</w:t>
        </w:r>
        <w:proofErr w:type="spellStart"/>
        <w:r w:rsidR="000C4DE3" w:rsidRPr="007B048C">
          <w:rPr>
            <w:rStyle w:val="aa"/>
            <w:rFonts w:asciiTheme="minorHAnsi" w:hAnsiTheme="minorHAnsi" w:cstheme="minorHAnsi"/>
            <w:b/>
            <w:kern w:val="24"/>
            <w:sz w:val="16"/>
            <w:szCs w:val="16"/>
            <w:lang w:val="en-US" w:eastAsia="ru-RU"/>
          </w:rPr>
          <w:t>ru</w:t>
        </w:r>
        <w:proofErr w:type="spellEnd"/>
      </w:hyperlink>
      <w:r w:rsidR="00FD4278" w:rsidRPr="00FD4278">
        <w:rPr>
          <w:rFonts w:asciiTheme="minorHAnsi" w:hAnsiTheme="minorHAnsi" w:cstheme="minorHAnsi"/>
          <w:b/>
          <w:color w:val="1F497D" w:themeColor="text2"/>
          <w:kern w:val="24"/>
          <w:sz w:val="16"/>
          <w:szCs w:val="16"/>
          <w:lang w:eastAsia="ru-RU"/>
        </w:rPr>
        <w:t xml:space="preserve"> </w:t>
      </w:r>
      <w:r w:rsidR="000C4DE3">
        <w:rPr>
          <w:rFonts w:asciiTheme="minorHAnsi" w:hAnsiTheme="minorHAnsi" w:cstheme="minorHAnsi"/>
          <w:b/>
          <w:sz w:val="16"/>
          <w:szCs w:val="16"/>
          <w:lang w:eastAsia="ru-RU"/>
        </w:rPr>
        <w:t>в теме письма необходимо указать Рекламация.</w:t>
      </w:r>
      <w:bookmarkStart w:id="0" w:name="_GoBack"/>
      <w:bookmarkEnd w:id="0"/>
    </w:p>
    <w:p w:rsidR="00CF6935" w:rsidRPr="00FD4278" w:rsidRDefault="00CF6935" w:rsidP="00CF6935">
      <w:pPr>
        <w:jc w:val="right"/>
        <w:rPr>
          <w:rFonts w:asciiTheme="minorHAnsi" w:hAnsiTheme="minorHAnsi" w:cstheme="minorHAnsi"/>
          <w:b/>
        </w:rPr>
      </w:pPr>
      <w:r w:rsidRPr="00FD4278">
        <w:rPr>
          <w:rFonts w:asciiTheme="minorHAnsi" w:hAnsiTheme="minorHAnsi" w:cstheme="minorHAnsi"/>
          <w:b/>
        </w:rPr>
        <w:t>Заявку составил __________________ _____________________/_______________________</w:t>
      </w:r>
    </w:p>
    <w:p w:rsidR="00CF6935" w:rsidRPr="00FD4278" w:rsidRDefault="00CF6935" w:rsidP="00CF6935">
      <w:pPr>
        <w:jc w:val="both"/>
        <w:rPr>
          <w:rFonts w:asciiTheme="minorHAnsi" w:hAnsiTheme="minorHAnsi" w:cstheme="minorHAnsi"/>
          <w:b/>
        </w:rPr>
      </w:pPr>
      <w:r w:rsidRPr="00FD4278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</w:t>
      </w:r>
      <w:r w:rsidRPr="00FD4278">
        <w:rPr>
          <w:rFonts w:asciiTheme="minorHAnsi" w:hAnsiTheme="minorHAnsi" w:cstheme="minorHAnsi"/>
          <w:b/>
          <w:sz w:val="14"/>
        </w:rPr>
        <w:t xml:space="preserve">   Должность</w:t>
      </w:r>
      <w:r w:rsidRPr="00FD4278">
        <w:rPr>
          <w:rFonts w:asciiTheme="minorHAnsi" w:hAnsiTheme="minorHAnsi" w:cstheme="minorHAnsi"/>
          <w:b/>
        </w:rPr>
        <w:t xml:space="preserve">            </w:t>
      </w:r>
      <w:r w:rsidRPr="00FD4278">
        <w:rPr>
          <w:rFonts w:asciiTheme="minorHAnsi" w:hAnsiTheme="minorHAnsi" w:cstheme="minorHAnsi"/>
          <w:b/>
          <w:sz w:val="14"/>
        </w:rPr>
        <w:t>Печать, подпись заявителя</w:t>
      </w:r>
      <w:r w:rsidRPr="00FD4278">
        <w:rPr>
          <w:rFonts w:asciiTheme="minorHAnsi" w:hAnsiTheme="minorHAnsi" w:cstheme="minorHAnsi"/>
          <w:b/>
          <w:sz w:val="14"/>
        </w:rPr>
        <w:tab/>
        <w:t xml:space="preserve">       Расшифровка подписи</w:t>
      </w:r>
    </w:p>
    <w:p w:rsidR="006E06F2" w:rsidRPr="0055524E" w:rsidRDefault="006E06F2"/>
    <w:sectPr w:rsidR="006E06F2" w:rsidRPr="0055524E" w:rsidSect="00B7589A">
      <w:headerReference w:type="default" r:id="rId10"/>
      <w:pgSz w:w="12242" w:h="15842"/>
      <w:pgMar w:top="709" w:right="567" w:bottom="0" w:left="709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9DA" w:rsidRDefault="005219DA" w:rsidP="006928D4">
      <w:r>
        <w:separator/>
      </w:r>
    </w:p>
  </w:endnote>
  <w:endnote w:type="continuationSeparator" w:id="0">
    <w:p w:rsidR="005219DA" w:rsidRDefault="005219DA" w:rsidP="00692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9DA" w:rsidRDefault="005219DA" w:rsidP="006928D4">
      <w:r>
        <w:separator/>
      </w:r>
    </w:p>
  </w:footnote>
  <w:footnote w:type="continuationSeparator" w:id="0">
    <w:p w:rsidR="005219DA" w:rsidRDefault="005219DA" w:rsidP="00692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8D4" w:rsidRPr="00B7589A" w:rsidRDefault="001F6E57" w:rsidP="00B40734">
    <w:pPr>
      <w:pStyle w:val="a7"/>
      <w:jc w:val="center"/>
      <w:rPr>
        <w:b/>
      </w:rPr>
    </w:pPr>
    <w:r>
      <w:rPr>
        <w:b/>
        <w:sz w:val="28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B382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47329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B20115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53B7F44"/>
    <w:multiLevelType w:val="hybridMultilevel"/>
    <w:tmpl w:val="74EC0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F2"/>
    <w:rsid w:val="00080442"/>
    <w:rsid w:val="000C4DE3"/>
    <w:rsid w:val="00173B5E"/>
    <w:rsid w:val="001D3019"/>
    <w:rsid w:val="001F6E57"/>
    <w:rsid w:val="00230D49"/>
    <w:rsid w:val="002344C6"/>
    <w:rsid w:val="003210DE"/>
    <w:rsid w:val="003518A0"/>
    <w:rsid w:val="00515886"/>
    <w:rsid w:val="005219DA"/>
    <w:rsid w:val="0055524E"/>
    <w:rsid w:val="00555BB9"/>
    <w:rsid w:val="00561F04"/>
    <w:rsid w:val="005621BB"/>
    <w:rsid w:val="00571C6F"/>
    <w:rsid w:val="006928D4"/>
    <w:rsid w:val="006C4F69"/>
    <w:rsid w:val="006D6A55"/>
    <w:rsid w:val="006E06F2"/>
    <w:rsid w:val="006E07F3"/>
    <w:rsid w:val="006E4D1D"/>
    <w:rsid w:val="006F005B"/>
    <w:rsid w:val="006F4109"/>
    <w:rsid w:val="00703AB5"/>
    <w:rsid w:val="007478F4"/>
    <w:rsid w:val="007627F0"/>
    <w:rsid w:val="007C28E1"/>
    <w:rsid w:val="00857573"/>
    <w:rsid w:val="008705B2"/>
    <w:rsid w:val="00901859"/>
    <w:rsid w:val="00917E0D"/>
    <w:rsid w:val="00985F8D"/>
    <w:rsid w:val="009A05BA"/>
    <w:rsid w:val="009C2C0A"/>
    <w:rsid w:val="009E1814"/>
    <w:rsid w:val="00AC2D29"/>
    <w:rsid w:val="00AD606C"/>
    <w:rsid w:val="00B40734"/>
    <w:rsid w:val="00B61725"/>
    <w:rsid w:val="00B7589A"/>
    <w:rsid w:val="00B93648"/>
    <w:rsid w:val="00BC3B3B"/>
    <w:rsid w:val="00CB61CB"/>
    <w:rsid w:val="00CC54E4"/>
    <w:rsid w:val="00CD1EAA"/>
    <w:rsid w:val="00CF6935"/>
    <w:rsid w:val="00D67FFB"/>
    <w:rsid w:val="00DB25AD"/>
    <w:rsid w:val="00E062E5"/>
    <w:rsid w:val="00E12702"/>
    <w:rsid w:val="00E3213D"/>
    <w:rsid w:val="00E7080A"/>
    <w:rsid w:val="00EF6598"/>
    <w:rsid w:val="00F520FB"/>
    <w:rsid w:val="00FD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A9E5E0"/>
  <w15:docId w15:val="{F5DDBC30-F27B-4447-91D5-723C40B0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9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5524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link w:val="a3"/>
    <w:rsid w:val="0055524E"/>
    <w:rPr>
      <w:sz w:val="24"/>
      <w:szCs w:val="24"/>
    </w:rPr>
  </w:style>
  <w:style w:type="character" w:customStyle="1" w:styleId="hps">
    <w:name w:val="hps"/>
    <w:rsid w:val="00985F8D"/>
  </w:style>
  <w:style w:type="character" w:customStyle="1" w:styleId="shorttext">
    <w:name w:val="short_text"/>
    <w:rsid w:val="00985F8D"/>
  </w:style>
  <w:style w:type="paragraph" w:styleId="a5">
    <w:name w:val="Balloon Text"/>
    <w:basedOn w:val="a"/>
    <w:link w:val="a6"/>
    <w:uiPriority w:val="99"/>
    <w:semiHidden/>
    <w:unhideWhenUsed/>
    <w:rsid w:val="00B617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172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928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28D4"/>
  </w:style>
  <w:style w:type="paragraph" w:styleId="a9">
    <w:name w:val="Normal (Web)"/>
    <w:basedOn w:val="a"/>
    <w:uiPriority w:val="99"/>
    <w:semiHidden/>
    <w:unhideWhenUsed/>
    <w:rsid w:val="00571C6F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a">
    <w:name w:val="Hyperlink"/>
    <w:basedOn w:val="a0"/>
    <w:uiPriority w:val="99"/>
    <w:unhideWhenUsed/>
    <w:rsid w:val="00571C6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F6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c">
    <w:name w:val="Приложение №"/>
    <w:basedOn w:val="4"/>
    <w:qFormat/>
    <w:rsid w:val="00CF6935"/>
    <w:pPr>
      <w:spacing w:before="80"/>
      <w:jc w:val="right"/>
    </w:pPr>
    <w:rPr>
      <w:rFonts w:ascii="Times New Roman" w:hAnsi="Times New Roman"/>
      <w:i w:val="0"/>
      <w:color w:val="000000" w:themeColor="text1"/>
      <w:sz w:val="28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CF693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9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jceff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zajceff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lod\Desktop\&#1044;&#1086;&#1082;&#1091;&#1084;&#1077;&#1085;&#1090;&#1099;%20%20TRANE\&#1056;&#1072;&#1073;&#1086;&#1095;&#1080;&#1077;%20&#1076;&#1086;&#1082;&#1091;&#1084;&#1077;&#1085;&#1090;&#1099;\Work%20Shee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B4C5B-BFFB-47E1-86D9-71B478F2A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 Sheet.dot</Template>
  <TotalTime>17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Air Conditioning &amp; Refrigeration</vt:lpstr>
    </vt:vector>
  </TitlesOfParts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Reklamaciya</dc:title>
  <cp:lastModifiedBy>admin</cp:lastModifiedBy>
  <cp:revision>8</cp:revision>
  <cp:lastPrinted>2016-03-22T09:25:00Z</cp:lastPrinted>
  <dcterms:created xsi:type="dcterms:W3CDTF">2023-01-27T09:15:00Z</dcterms:created>
  <dcterms:modified xsi:type="dcterms:W3CDTF">2023-10-29T07:16:00Z</dcterms:modified>
</cp:coreProperties>
</file>